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41AFB8" w14:textId="77777777" w:rsidR="008034F0" w:rsidRDefault="008034F0" w:rsidP="00EC62E3">
      <w:pPr>
        <w:pStyle w:val="ImagePlaceholder"/>
      </w:pPr>
      <w:r>
        <w:rPr>
          <w:noProof/>
        </w:rPr>
        <mc:AlternateContent>
          <mc:Choice Requires="wps">
            <w:drawing>
              <wp:inline distT="0" distB="0" distL="0" distR="0" wp14:anchorId="0C0D8C0C" wp14:editId="7EC24DE5">
                <wp:extent cx="6840000" cy="4248000"/>
                <wp:effectExtent l="0" t="0" r="0" b="635"/>
                <wp:docPr id="4" name="Rectangle 4" descr="Blank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0" cy="4248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B77B6" w14:textId="77777777" w:rsidR="008034F0" w:rsidRPr="00794411" w:rsidRDefault="008034F0" w:rsidP="008034F0">
                            <w:pPr>
                              <w:pStyle w:val="Subti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666000" tIns="216000" rIns="66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0D8C0C" id="Rectangle 4" o:spid="_x0000_s1026" alt="Blank rectangle" style="width:538.6pt;height:3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" fillcolor="#4472c4 [3204]" stroked="f" strokeweight=".25pt">
                <v:textbox inset="18.5mm,6mm,18.5mm,1mm">
                  <w:txbxContent>
                    <w:p w14:paraId="09AB77B6" w14:textId="77777777" w:rsidR="008034F0" w:rsidRPr="00794411" w:rsidRDefault="008034F0" w:rsidP="008034F0">
                      <w:pPr>
                        <w:pStyle w:val="Subtitle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05FEF14D" w14:textId="77777777" w:rsidR="008034F0" w:rsidRDefault="008034F0" w:rsidP="00EC62E3">
      <w:pPr>
        <w:pStyle w:val="ImagePlaceholder"/>
        <w:sectPr w:rsidR="008034F0" w:rsidSect="00B140FA">
          <w:footerReference w:type="default" r:id="rId7"/>
          <w:pgSz w:w="11907" w:h="16840" w:code="9"/>
          <w:pgMar w:top="567" w:right="1134" w:bottom="454" w:left="1134" w:header="284" w:footer="170" w:gutter="0"/>
          <w:cols w:space="284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inline distT="0" distB="0" distL="0" distR="0" wp14:anchorId="7F334A77" wp14:editId="6DBCB63B">
                <wp:extent cx="6840000" cy="5724000"/>
                <wp:effectExtent l="0" t="0" r="0" b="0"/>
                <wp:docPr id="1" name="Rectangle 1" descr="Image of the 4-bin waste service with the text Reducing our Waste, Improving our serv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0" cy="57240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7A96A3" id="Rectangle 1" o:spid="_x0000_s1026" alt="Image of the 4-bin waste service with the text Reducing our Waste, Improving our service" style="width:538.6pt;height:45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" stroked="f" strokeweight=".25pt">
                <v:fill r:id="rId9" o:title="Image of the 4-bin waste service with the text Reducing our Waste, Improving our service" recolor="t" rotate="t" type="frame"/>
                <w10:anchorlock/>
              </v:rect>
            </w:pict>
          </mc:Fallback>
        </mc:AlternateContent>
      </w:r>
      <w:sdt>
        <w:sdtPr>
          <w:id w:val="1846585119"/>
          <w:lock w:val="contentLocked"/>
          <w:placeholder>
            <w:docPart w:val="B1E416FB8CBB4D2EABC5E85161351DB1"/>
          </w:placeholder>
          <w15:appearance w15:val="hidden"/>
        </w:sdtPr>
        <w:sdtEndPr/>
        <w:sdtContent>
          <w:bookmarkStart w:id="0" w:name="PasteHere"/>
          <w:r>
            <w:rPr>
              <w:noProof/>
            </w:rPr>
            <w:drawing>
              <wp:anchor distT="0" distB="0" distL="114300" distR="114300" simplePos="0" relativeHeight="251659264" behindDoc="0" locked="1" layoutInCell="1" allowOverlap="1" wp14:anchorId="7BA7F123" wp14:editId="74DAC7B8">
                <wp:simplePos x="0" y="0"/>
                <wp:positionH relativeFrom="page">
                  <wp:posOffset>6116955</wp:posOffset>
                </wp:positionH>
                <wp:positionV relativeFrom="page">
                  <wp:posOffset>360045</wp:posOffset>
                </wp:positionV>
                <wp:extent cx="1130400" cy="2167200"/>
                <wp:effectExtent l="0" t="0" r="0" b="0"/>
                <wp:wrapNone/>
                <wp:docPr id="8" name="Picture 8" descr="Moreland City Council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.png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400" cy="216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sdtContent>
      </w:sdt>
    </w:p>
    <w:p w14:paraId="207BC714" w14:textId="77777777" w:rsidR="008034F0" w:rsidRPr="00962CC1" w:rsidRDefault="008034F0" w:rsidP="008034F0">
      <w:pPr>
        <w:pStyle w:val="Heading1"/>
        <w:keepNext w:val="0"/>
        <w:keepLines w:val="0"/>
        <w:spacing w:before="0" w:line="240" w:lineRule="auto"/>
        <w:rPr>
          <w:rFonts w:ascii="Galano Grotesque ExtraBold" w:hAnsi="Galano Grotesque ExtraBold"/>
          <w:color w:val="0070C0"/>
          <w:spacing w:val="-4"/>
          <w:kern w:val="21"/>
          <w:sz w:val="34"/>
        </w:rPr>
      </w:pPr>
      <w:r w:rsidRPr="00962CC1">
        <w:rPr>
          <w:rFonts w:ascii="Galano Grotesque ExtraBold" w:hAnsi="Galano Grotesque ExtraBold"/>
          <w:color w:val="0070C0"/>
          <w:spacing w:val="-4"/>
          <w:kern w:val="21"/>
          <w:sz w:val="34"/>
        </w:rPr>
        <w:lastRenderedPageBreak/>
        <w:t>Reducing our waste. Improving our service.</w:t>
      </w:r>
    </w:p>
    <w:p w14:paraId="47911545" w14:textId="77777777" w:rsidR="006F03DE" w:rsidRDefault="006F03DE" w:rsidP="006F03DE"/>
    <w:p w14:paraId="23E9CB17" w14:textId="3E83C0F8" w:rsidR="008034F0" w:rsidRPr="006F03DE" w:rsidRDefault="00F070B1" w:rsidP="006F03DE">
      <w:pPr>
        <w:pStyle w:val="Heading2"/>
        <w:keepLines w:val="0"/>
        <w:spacing w:before="160" w:after="160" w:line="240" w:lineRule="auto"/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</w:pPr>
      <w:r w:rsidRPr="00F070B1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Food waste options for businesses</w:t>
      </w:r>
    </w:p>
    <w:p w14:paraId="5B20EEB8" w14:textId="22795625" w:rsidR="008034F0" w:rsidRPr="008034F0" w:rsidRDefault="00F070B1" w:rsidP="00F070B1">
      <w:pPr>
        <w:pStyle w:val="BodyText"/>
      </w:pPr>
      <w:r>
        <w:t>Do you work in Moreland and want to put your food waste to good use? Read on to find a solution that will work for your business.</w:t>
      </w:r>
    </w:p>
    <w:p w14:paraId="1972FFFB" w14:textId="77777777" w:rsidR="00A17FB0" w:rsidRDefault="00A17FB0" w:rsidP="00B05421"/>
    <w:p w14:paraId="6BD312AD" w14:textId="77777777" w:rsidR="008034F0" w:rsidRPr="008034F0" w:rsidRDefault="008034F0" w:rsidP="008034F0">
      <w:pPr>
        <w:pStyle w:val="Heading2"/>
        <w:keepLines w:val="0"/>
        <w:spacing w:before="160" w:after="160" w:line="240" w:lineRule="auto"/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</w:pPr>
      <w:r w:rsidRPr="008034F0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Have your say</w:t>
      </w:r>
    </w:p>
    <w:p w14:paraId="39735DE5" w14:textId="592201EF" w:rsidR="00F070B1" w:rsidRDefault="00F070B1" w:rsidP="00F070B1">
      <w:pPr>
        <w:pStyle w:val="BodyText"/>
      </w:pPr>
      <w:r>
        <w:t>We</w:t>
      </w:r>
      <w:r w:rsidR="00CF013D">
        <w:t xml:space="preserve"> a</w:t>
      </w:r>
      <w:r>
        <w:t>re consulting on our waste service, including business waste entitlements, and want to hear from you.</w:t>
      </w:r>
    </w:p>
    <w:p w14:paraId="263723ED" w14:textId="58B1A7D3" w:rsidR="00F070B1" w:rsidRDefault="00F070B1" w:rsidP="00F070B1">
      <w:pPr>
        <w:pStyle w:val="BodyText"/>
      </w:pPr>
      <w:r>
        <w:t>Due to the unique needs of businesses, our household food and garden organics collection service is currently not available to commercial properties.</w:t>
      </w:r>
    </w:p>
    <w:p w14:paraId="5F837BB6" w14:textId="04DD9D46" w:rsidR="00F070B1" w:rsidRDefault="00F070B1" w:rsidP="00F070B1">
      <w:pPr>
        <w:pStyle w:val="BodyText"/>
      </w:pPr>
      <w:r>
        <w:t xml:space="preserve">Get involved by going to </w:t>
      </w:r>
      <w:hyperlink r:id="rId11" w:history="1">
        <w:r w:rsidRPr="00F070B1">
          <w:rPr>
            <w:rStyle w:val="Hyperlink"/>
            <w:color w:val="0070C0"/>
          </w:rPr>
          <w:t>conversations.moreland.vic.gov.au/waste</w:t>
        </w:r>
      </w:hyperlink>
      <w:r>
        <w:rPr>
          <w:rStyle w:val="Hyperlink"/>
        </w:rPr>
        <w:t xml:space="preserve"> </w:t>
      </w:r>
      <w:r>
        <w:t>or phone 9240 1111</w:t>
      </w:r>
      <w:r w:rsidR="006A768B">
        <w:t>.</w:t>
      </w:r>
    </w:p>
    <w:p w14:paraId="67C1E3B1" w14:textId="77777777" w:rsidR="008034F0" w:rsidRDefault="008034F0" w:rsidP="00B05421"/>
    <w:p w14:paraId="1448F770" w14:textId="314099DE" w:rsidR="008034F0" w:rsidRDefault="00F070B1" w:rsidP="008034F0">
      <w:pPr>
        <w:pStyle w:val="Heading2"/>
        <w:keepLines w:val="0"/>
        <w:spacing w:before="160" w:after="160" w:line="240" w:lineRule="auto"/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</w:pPr>
      <w:r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Compost on-site</w:t>
      </w:r>
    </w:p>
    <w:p w14:paraId="473EAD91" w14:textId="07A508EE" w:rsidR="00F070B1" w:rsidRDefault="00F070B1" w:rsidP="00F070B1">
      <w:pPr>
        <w:pStyle w:val="ListParagraph"/>
        <w:numPr>
          <w:ilvl w:val="0"/>
          <w:numId w:val="4"/>
        </w:numPr>
      </w:pPr>
      <w:r>
        <w:t>Turn your food scraps into compost at work. There are a range of composting options that you could consider for your business, including compost bins, worm farms and bokashi bins.</w:t>
      </w:r>
    </w:p>
    <w:p w14:paraId="165B9837" w14:textId="6DB64763" w:rsidR="00F070B1" w:rsidRDefault="00F070B1" w:rsidP="00F070B1">
      <w:pPr>
        <w:pStyle w:val="ListParagraph"/>
        <w:numPr>
          <w:ilvl w:val="0"/>
          <w:numId w:val="4"/>
        </w:numPr>
      </w:pPr>
      <w:r>
        <w:t xml:space="preserve">Find tips on how to choose a compost system that is right for your business here: </w:t>
      </w:r>
      <w:hyperlink r:id="rId12" w:history="1">
        <w:r w:rsidRPr="001615BC">
          <w:rPr>
            <w:rStyle w:val="Hyperlink"/>
          </w:rPr>
          <w:t>https://www.compostcommunity.com.au/choosing-a-compost-system.html</w:t>
        </w:r>
      </w:hyperlink>
      <w:r w:rsidR="006A768B">
        <w:t>.</w:t>
      </w:r>
      <w:r>
        <w:t xml:space="preserve"> </w:t>
      </w:r>
    </w:p>
    <w:p w14:paraId="267C32D2" w14:textId="40A9A341" w:rsidR="00F070B1" w:rsidRDefault="00F070B1" w:rsidP="00F070B1"/>
    <w:p w14:paraId="46E8DE0A" w14:textId="6E9AEEE9" w:rsidR="00015B26" w:rsidRDefault="00015B26" w:rsidP="00F070B1">
      <w:r w:rsidRPr="00015B26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Get your food</w:t>
      </w:r>
      <w:r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 xml:space="preserve"> </w:t>
      </w:r>
      <w:r w:rsidRPr="00015B26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scraps collected by a</w:t>
      </w:r>
      <w:r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 xml:space="preserve"> </w:t>
      </w:r>
      <w:r w:rsidRPr="00015B26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commercial contractor</w:t>
      </w:r>
    </w:p>
    <w:p w14:paraId="28E7E052" w14:textId="0B56837B" w:rsidR="00015B26" w:rsidRPr="00015B26" w:rsidRDefault="00277848" w:rsidP="00015B26">
      <w:pPr>
        <w:pStyle w:val="ListParagraph"/>
        <w:numPr>
          <w:ilvl w:val="0"/>
          <w:numId w:val="4"/>
        </w:numPr>
      </w:pPr>
      <w:r>
        <w:t>Ma</w:t>
      </w:r>
      <w:r w:rsidR="00015B26" w:rsidRPr="00015B26">
        <w:t>ny commercial operators are available (for a fee) to</w:t>
      </w:r>
      <w:r w:rsidR="00015B26">
        <w:t xml:space="preserve"> </w:t>
      </w:r>
      <w:r w:rsidR="00015B26" w:rsidRPr="00015B26">
        <w:t>collect food scraps from your business and turn them</w:t>
      </w:r>
      <w:r w:rsidR="00015B26">
        <w:t xml:space="preserve"> </w:t>
      </w:r>
      <w:r w:rsidR="00015B26" w:rsidRPr="00015B26">
        <w:t>into compost.</w:t>
      </w:r>
    </w:p>
    <w:p w14:paraId="1CFBA842" w14:textId="33FC3627" w:rsidR="00015B26" w:rsidRPr="00015B26" w:rsidRDefault="00015B26" w:rsidP="00015B26">
      <w:pPr>
        <w:pStyle w:val="ListParagraph"/>
        <w:numPr>
          <w:ilvl w:val="0"/>
          <w:numId w:val="4"/>
        </w:numPr>
      </w:pPr>
      <w:r w:rsidRPr="00015B26">
        <w:t>Search Planet Ark for a commercial operator</w:t>
      </w:r>
      <w:r>
        <w:t xml:space="preserve"> </w:t>
      </w:r>
      <w:r w:rsidRPr="00015B26">
        <w:t>that services your area</w:t>
      </w:r>
      <w:r>
        <w:t xml:space="preserve"> here: </w:t>
      </w:r>
      <w:hyperlink r:id="rId13" w:history="1">
        <w:r w:rsidRPr="001615BC">
          <w:rPr>
            <w:rStyle w:val="Hyperlink"/>
          </w:rPr>
          <w:t>https://businessrecycling.com.au/recycle/food-scraps</w:t>
        </w:r>
      </w:hyperlink>
      <w:r w:rsidR="006A768B">
        <w:t>.</w:t>
      </w:r>
      <w:r>
        <w:t xml:space="preserve"> </w:t>
      </w:r>
    </w:p>
    <w:p w14:paraId="1AC995F0" w14:textId="3F18C2F6" w:rsidR="00F070B1" w:rsidRDefault="00015B26" w:rsidP="00015B26">
      <w:pPr>
        <w:pStyle w:val="ListParagraph"/>
        <w:numPr>
          <w:ilvl w:val="0"/>
          <w:numId w:val="4"/>
        </w:numPr>
      </w:pPr>
      <w:r w:rsidRPr="00015B26">
        <w:t xml:space="preserve">Yarra Valley Water’s </w:t>
      </w:r>
      <w:proofErr w:type="spellStart"/>
      <w:r w:rsidRPr="00015B26">
        <w:t>ReWaste</w:t>
      </w:r>
      <w:proofErr w:type="spellEnd"/>
      <w:r w:rsidRPr="00015B26">
        <w:t xml:space="preserve"> facility accepts food</w:t>
      </w:r>
      <w:r>
        <w:t xml:space="preserve"> </w:t>
      </w:r>
      <w:r w:rsidRPr="00015B26">
        <w:t>waste from businesses and turns it into biogas to</w:t>
      </w:r>
      <w:r>
        <w:t xml:space="preserve"> </w:t>
      </w:r>
      <w:r w:rsidRPr="00015B26">
        <w:t>power the treatment plant that treats our wastewater.</w:t>
      </w:r>
      <w:r>
        <w:t xml:space="preserve"> </w:t>
      </w:r>
      <w:r w:rsidRPr="00015B26">
        <w:t xml:space="preserve">Learn more about </w:t>
      </w:r>
      <w:proofErr w:type="spellStart"/>
      <w:r w:rsidRPr="00015B26">
        <w:t>ReWaste</w:t>
      </w:r>
      <w:proofErr w:type="spellEnd"/>
      <w:r>
        <w:t xml:space="preserve"> here: </w:t>
      </w:r>
      <w:hyperlink r:id="rId14" w:history="1">
        <w:r w:rsidRPr="001615BC">
          <w:rPr>
            <w:rStyle w:val="Hyperlink"/>
          </w:rPr>
          <w:t>http://www.rewaste.com.au/</w:t>
        </w:r>
      </w:hyperlink>
      <w:r w:rsidR="006A768B">
        <w:t>.</w:t>
      </w:r>
      <w:r>
        <w:t xml:space="preserve"> </w:t>
      </w:r>
    </w:p>
    <w:p w14:paraId="103E1B5B" w14:textId="5DFADEA8" w:rsidR="00015B26" w:rsidRDefault="00015B26" w:rsidP="00015B26"/>
    <w:p w14:paraId="7C3CAB98" w14:textId="680A0DE6" w:rsidR="00015B26" w:rsidRPr="00015B26" w:rsidRDefault="00015B26" w:rsidP="00015B26">
      <w:pPr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</w:pPr>
      <w:r w:rsidRPr="00015B26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Donate your food scraps</w:t>
      </w:r>
    </w:p>
    <w:p w14:paraId="5D0DD615" w14:textId="77777777" w:rsidR="00E208EE" w:rsidRDefault="00015B26" w:rsidP="00015B26">
      <w:pPr>
        <w:pStyle w:val="ListParagraph"/>
        <w:numPr>
          <w:ilvl w:val="0"/>
          <w:numId w:val="5"/>
        </w:numPr>
      </w:pPr>
      <w:r w:rsidRPr="00015B26">
        <w:t xml:space="preserve">Many community gardens accept food scraps for their communal compost hubs. </w:t>
      </w:r>
    </w:p>
    <w:p w14:paraId="6EEC196A" w14:textId="42909108" w:rsidR="00E208EE" w:rsidRDefault="00015B26" w:rsidP="00E208EE">
      <w:pPr>
        <w:pStyle w:val="ListParagraph"/>
        <w:numPr>
          <w:ilvl w:val="1"/>
          <w:numId w:val="5"/>
        </w:numPr>
      </w:pPr>
      <w:r w:rsidRPr="00015B26">
        <w:t xml:space="preserve">Find your local compost hubs </w:t>
      </w:r>
      <w:r w:rsidR="00E208EE">
        <w:t xml:space="preserve">here: </w:t>
      </w:r>
      <w:r w:rsidRPr="00015B26">
        <w:t>or your nearest community garden</w:t>
      </w:r>
      <w:r w:rsidR="00E208EE">
        <w:t xml:space="preserve"> here: </w:t>
      </w:r>
      <w:hyperlink r:id="rId15" w:history="1">
        <w:r w:rsidR="00E208EE" w:rsidRPr="001615BC">
          <w:rPr>
            <w:rStyle w:val="Hyperlink"/>
          </w:rPr>
          <w:t>http://www.moreland.vic.gov.au/environment-bins/garbage-recycling-and-green-waste/composting</w:t>
        </w:r>
      </w:hyperlink>
      <w:r w:rsidR="006A768B">
        <w:t>.</w:t>
      </w:r>
      <w:r w:rsidR="00E208EE">
        <w:t xml:space="preserve"> </w:t>
      </w:r>
    </w:p>
    <w:p w14:paraId="38EB6F7B" w14:textId="4946F778" w:rsidR="00015B26" w:rsidRPr="00015B26" w:rsidRDefault="00E208EE" w:rsidP="00E208EE">
      <w:pPr>
        <w:pStyle w:val="ListParagraph"/>
        <w:numPr>
          <w:ilvl w:val="1"/>
          <w:numId w:val="5"/>
        </w:numPr>
      </w:pPr>
      <w:r>
        <w:t xml:space="preserve">Find you nearest community garden on the Moreland Food Gardens Networks website: </w:t>
      </w:r>
      <w:hyperlink r:id="rId16" w:history="1">
        <w:r w:rsidRPr="001615BC">
          <w:rPr>
            <w:rStyle w:val="Hyperlink"/>
          </w:rPr>
          <w:t>https://www.morelandfoodgardensnetwork.org/</w:t>
        </w:r>
      </w:hyperlink>
      <w:r w:rsidR="006A768B">
        <w:t>.</w:t>
      </w:r>
      <w:r>
        <w:t xml:space="preserve">  </w:t>
      </w:r>
    </w:p>
    <w:p w14:paraId="2FCCE2E6" w14:textId="38DE754E" w:rsidR="00015B26" w:rsidRPr="00015B26" w:rsidRDefault="00015B26" w:rsidP="00015B26">
      <w:pPr>
        <w:pStyle w:val="ListParagraph"/>
        <w:numPr>
          <w:ilvl w:val="0"/>
          <w:numId w:val="5"/>
        </w:numPr>
      </w:pPr>
      <w:r w:rsidRPr="00015B26">
        <w:t xml:space="preserve">Use </w:t>
      </w:r>
      <w:proofErr w:type="spellStart"/>
      <w:r w:rsidRPr="00015B26">
        <w:t>ShareWaste</w:t>
      </w:r>
      <w:proofErr w:type="spellEnd"/>
      <w:r w:rsidRPr="00015B26">
        <w:t>, an online platform that connects you with neighbours who will take your food waste for their compost, worm farm or chickens.</w:t>
      </w:r>
      <w:r>
        <w:t xml:space="preserve"> Find out more about </w:t>
      </w:r>
      <w:proofErr w:type="spellStart"/>
      <w:r>
        <w:t>ShareWaste</w:t>
      </w:r>
      <w:proofErr w:type="spellEnd"/>
      <w:r>
        <w:t xml:space="preserve"> here: </w:t>
      </w:r>
      <w:hyperlink r:id="rId17" w:history="1">
        <w:r w:rsidRPr="001615BC">
          <w:rPr>
            <w:rStyle w:val="Hyperlink"/>
          </w:rPr>
          <w:t>http://sharewaste.com/</w:t>
        </w:r>
      </w:hyperlink>
      <w:r w:rsidR="006A768B">
        <w:t>.</w:t>
      </w:r>
      <w:r>
        <w:t xml:space="preserve"> </w:t>
      </w:r>
    </w:p>
    <w:p w14:paraId="359E3EF3" w14:textId="40465675" w:rsidR="00E208EE" w:rsidRPr="00E208EE" w:rsidRDefault="00E208EE" w:rsidP="00015B26">
      <w:pPr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</w:pPr>
      <w:bookmarkStart w:id="1" w:name="_GoBack"/>
      <w:bookmarkEnd w:id="1"/>
      <w:r w:rsidRPr="00E208EE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lastRenderedPageBreak/>
        <w:t>Consider an on-site treatment option</w:t>
      </w:r>
    </w:p>
    <w:p w14:paraId="52741A29" w14:textId="77777777" w:rsidR="00E208EE" w:rsidRDefault="00E208EE" w:rsidP="00E208EE">
      <w:pPr>
        <w:pStyle w:val="ListParagraph"/>
        <w:numPr>
          <w:ilvl w:val="0"/>
          <w:numId w:val="6"/>
        </w:numPr>
      </w:pPr>
      <w:r>
        <w:t xml:space="preserve">For businesses that produce large volumes of food waste, an on-site organics treatment option might be suitable for you. Options include in-vessel composting units, dehydrators, biogas generators and digesters. </w:t>
      </w:r>
    </w:p>
    <w:p w14:paraId="71ACCEC3" w14:textId="55DD3248" w:rsidR="00E208EE" w:rsidRDefault="00E208EE" w:rsidP="00E208EE">
      <w:pPr>
        <w:pStyle w:val="ListParagraph"/>
        <w:numPr>
          <w:ilvl w:val="0"/>
          <w:numId w:val="6"/>
        </w:numPr>
      </w:pPr>
      <w:r>
        <w:t xml:space="preserve">A range of factors need to be considered to determine the suitability of a preferred treatment option, including installation, funding, maintenance and where the end-product (e.g. compost) will be used. </w:t>
      </w:r>
    </w:p>
    <w:p w14:paraId="39802243" w14:textId="0E2B9421" w:rsidR="00015B26" w:rsidRDefault="00E208EE" w:rsidP="00015B26">
      <w:pPr>
        <w:pStyle w:val="ListParagraph"/>
        <w:numPr>
          <w:ilvl w:val="0"/>
          <w:numId w:val="6"/>
        </w:numPr>
      </w:pPr>
      <w:r>
        <w:t xml:space="preserve">For more information refer to the Victorian Food Organics Recycling Guide: </w:t>
      </w:r>
      <w:hyperlink r:id="rId18" w:history="1">
        <w:r w:rsidR="009E4088" w:rsidRPr="001615BC">
          <w:rPr>
            <w:rStyle w:val="Hyperlink"/>
          </w:rPr>
          <w:t>https://www2.health.vic.gov.au/hospitals-and-health-services/planning-infrastructure/sustainability/waste/organic-waste</w:t>
        </w:r>
      </w:hyperlink>
      <w:r w:rsidR="006A768B">
        <w:t>.</w:t>
      </w:r>
      <w:r w:rsidR="009E4088">
        <w:t xml:space="preserve"> </w:t>
      </w:r>
    </w:p>
    <w:p w14:paraId="4EEEBED5" w14:textId="4F2659DE" w:rsidR="00E208EE" w:rsidRDefault="00E208EE" w:rsidP="00E208EE"/>
    <w:p w14:paraId="0D5284B9" w14:textId="65E39387" w:rsidR="00E208EE" w:rsidRDefault="00E208EE" w:rsidP="00E208EE">
      <w:pPr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</w:pPr>
      <w:r w:rsidRPr="00E208EE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Use our Commercial</w:t>
      </w:r>
      <w:r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 xml:space="preserve"> </w:t>
      </w:r>
      <w:r w:rsidRPr="00E208EE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Plus service</w:t>
      </w:r>
    </w:p>
    <w:p w14:paraId="461EC93D" w14:textId="77777777" w:rsidR="00E208EE" w:rsidRDefault="00E208EE" w:rsidP="00E208EE">
      <w:pPr>
        <w:pStyle w:val="ListParagraph"/>
        <w:numPr>
          <w:ilvl w:val="0"/>
          <w:numId w:val="6"/>
        </w:numPr>
      </w:pPr>
      <w:r>
        <w:t xml:space="preserve">Some businesses may be eligible for a food and garden organics bin through our Commercial Plus fee-for-service option. </w:t>
      </w:r>
    </w:p>
    <w:p w14:paraId="669F8612" w14:textId="4520961C" w:rsidR="00E208EE" w:rsidRDefault="00E208EE" w:rsidP="00E208EE">
      <w:pPr>
        <w:pStyle w:val="ListParagraph"/>
        <w:numPr>
          <w:ilvl w:val="0"/>
          <w:numId w:val="6"/>
        </w:numPr>
      </w:pPr>
      <w:r>
        <w:t xml:space="preserve">To apply or find out more, visit our website: </w:t>
      </w:r>
      <w:hyperlink r:id="rId19" w:history="1">
        <w:r w:rsidRPr="001615BC">
          <w:rPr>
            <w:rStyle w:val="Hyperlink"/>
          </w:rPr>
          <w:t>www.moreland.vic.gov.au</w:t>
        </w:r>
      </w:hyperlink>
      <w:r w:rsidR="006A768B">
        <w:t>.</w:t>
      </w:r>
      <w:r>
        <w:t xml:space="preserve"> </w:t>
      </w:r>
    </w:p>
    <w:p w14:paraId="4C1E4758" w14:textId="3A5313C3" w:rsidR="00E208EE" w:rsidRDefault="00E208EE" w:rsidP="00E208EE"/>
    <w:p w14:paraId="48FD62D7" w14:textId="634FE9C5" w:rsidR="00E208EE" w:rsidRPr="009E4088" w:rsidRDefault="00E208EE" w:rsidP="00E208EE">
      <w:pPr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</w:pPr>
      <w:r w:rsidRPr="009E4088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 xml:space="preserve">More information </w:t>
      </w:r>
    </w:p>
    <w:p w14:paraId="3B5A5950" w14:textId="2A0962D0" w:rsidR="00E208EE" w:rsidRDefault="00E208EE" w:rsidP="006A768B">
      <w:pPr>
        <w:pStyle w:val="ListParagraph"/>
        <w:numPr>
          <w:ilvl w:val="0"/>
          <w:numId w:val="7"/>
        </w:numPr>
      </w:pPr>
      <w:r>
        <w:t xml:space="preserve">Victorian Food Organics Recycling Guide: </w:t>
      </w:r>
      <w:hyperlink r:id="rId20" w:history="1">
        <w:r w:rsidR="009E4088" w:rsidRPr="001615BC">
          <w:rPr>
            <w:rStyle w:val="Hyperlink"/>
          </w:rPr>
          <w:t>https://www2.health.vic.gov.au/hospitals-and-health-services/planning-infrastructure/sustainability/waste/organic-waste</w:t>
        </w:r>
      </w:hyperlink>
      <w:r w:rsidR="006A768B">
        <w:t>.</w:t>
      </w:r>
      <w:r w:rsidR="009E4088">
        <w:t xml:space="preserve"> </w:t>
      </w:r>
    </w:p>
    <w:p w14:paraId="571CB469" w14:textId="6851ED4C" w:rsidR="00E208EE" w:rsidRDefault="00E208EE" w:rsidP="006A768B">
      <w:pPr>
        <w:pStyle w:val="ListParagraph"/>
        <w:numPr>
          <w:ilvl w:val="0"/>
          <w:numId w:val="7"/>
        </w:numPr>
      </w:pPr>
      <w:r>
        <w:t xml:space="preserve">Planet Ark’s Business Recycling – Food Scraps: </w:t>
      </w:r>
      <w:hyperlink r:id="rId21" w:history="1">
        <w:r w:rsidR="009E4088" w:rsidRPr="001615BC">
          <w:rPr>
            <w:rStyle w:val="Hyperlink"/>
          </w:rPr>
          <w:t>https://businessrecycling.com.au/recycle/food-scraps</w:t>
        </w:r>
      </w:hyperlink>
      <w:r w:rsidR="006A768B">
        <w:t>.</w:t>
      </w:r>
      <w:r w:rsidR="009E4088">
        <w:t xml:space="preserve"> </w:t>
      </w:r>
    </w:p>
    <w:p w14:paraId="202A0598" w14:textId="40A07FC1" w:rsidR="00E208EE" w:rsidRPr="00015B26" w:rsidRDefault="00E208EE" w:rsidP="00E208EE">
      <w:r>
        <w:t>Or contact Council: 03 9240 1111 or</w:t>
      </w:r>
      <w:r w:rsidR="009E4088">
        <w:t xml:space="preserve"> email</w:t>
      </w:r>
      <w:r>
        <w:t xml:space="preserve"> </w:t>
      </w:r>
      <w:hyperlink r:id="rId22" w:history="1">
        <w:r w:rsidR="009E4088" w:rsidRPr="001615BC">
          <w:rPr>
            <w:rStyle w:val="Hyperlink"/>
          </w:rPr>
          <w:t>wasteprojects@moreland.vic.gov.au</w:t>
        </w:r>
      </w:hyperlink>
      <w:r w:rsidR="006A768B">
        <w:t>.</w:t>
      </w:r>
      <w:r w:rsidR="009E4088">
        <w:t xml:space="preserve">  </w:t>
      </w:r>
    </w:p>
    <w:sectPr w:rsidR="00E208EE" w:rsidRPr="00015B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EB720A" w14:textId="77777777" w:rsidR="00DC6D34" w:rsidRDefault="00DC6D34">
      <w:pPr>
        <w:spacing w:after="0" w:line="240" w:lineRule="auto"/>
      </w:pPr>
      <w:r>
        <w:separator/>
      </w:r>
    </w:p>
  </w:endnote>
  <w:endnote w:type="continuationSeparator" w:id="0">
    <w:p w14:paraId="34A977A3" w14:textId="77777777" w:rsidR="00DC6D34" w:rsidRDefault="00DC6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 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lano Grotesque ExtraBold">
    <w:altName w:val="Calibri"/>
    <w:panose1 w:val="000009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C984E" w14:textId="77777777" w:rsidR="003F10E2" w:rsidRDefault="006F03DE" w:rsidP="00696D69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4EBC4E" w14:textId="77777777" w:rsidR="00DC6D34" w:rsidRDefault="00DC6D34">
      <w:pPr>
        <w:spacing w:after="0" w:line="240" w:lineRule="auto"/>
      </w:pPr>
      <w:r>
        <w:separator/>
      </w:r>
    </w:p>
  </w:footnote>
  <w:footnote w:type="continuationSeparator" w:id="0">
    <w:p w14:paraId="304B62B7" w14:textId="77777777" w:rsidR="00DC6D34" w:rsidRDefault="00DC6D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44348"/>
    <w:multiLevelType w:val="hybridMultilevel"/>
    <w:tmpl w:val="B9C2DE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D312FE"/>
    <w:multiLevelType w:val="hybridMultilevel"/>
    <w:tmpl w:val="00A892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6E31E6"/>
    <w:multiLevelType w:val="hybridMultilevel"/>
    <w:tmpl w:val="EBC6A9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8D726A"/>
    <w:multiLevelType w:val="hybridMultilevel"/>
    <w:tmpl w:val="37620094"/>
    <w:lvl w:ilvl="0" w:tplc="A532DA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412CE"/>
    <w:multiLevelType w:val="hybridMultilevel"/>
    <w:tmpl w:val="78BE9F30"/>
    <w:lvl w:ilvl="0" w:tplc="A532DA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043D99"/>
    <w:multiLevelType w:val="hybridMultilevel"/>
    <w:tmpl w:val="CC6264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32C1E4B"/>
    <w:multiLevelType w:val="hybridMultilevel"/>
    <w:tmpl w:val="3FFE6B2E"/>
    <w:lvl w:ilvl="0" w:tplc="DD80F5E6">
      <w:numFmt w:val="bullet"/>
      <w:lvlText w:val="-"/>
      <w:lvlJc w:val="left"/>
      <w:pPr>
        <w:ind w:left="720" w:hanging="360"/>
      </w:pPr>
      <w:rPr>
        <w:rFonts w:ascii="Nunito Sans Light" w:eastAsia="Times New Roman" w:hAnsi="Nunito Sans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421"/>
    <w:rsid w:val="00015B26"/>
    <w:rsid w:val="00251D19"/>
    <w:rsid w:val="00277848"/>
    <w:rsid w:val="006A768B"/>
    <w:rsid w:val="006F03DE"/>
    <w:rsid w:val="008034F0"/>
    <w:rsid w:val="008C1B75"/>
    <w:rsid w:val="00962CC1"/>
    <w:rsid w:val="009E4088"/>
    <w:rsid w:val="00A17FB0"/>
    <w:rsid w:val="00AC0C7E"/>
    <w:rsid w:val="00B05421"/>
    <w:rsid w:val="00CC2A71"/>
    <w:rsid w:val="00CD3656"/>
    <w:rsid w:val="00CF013D"/>
    <w:rsid w:val="00DC6D34"/>
    <w:rsid w:val="00DE1441"/>
    <w:rsid w:val="00DE7066"/>
    <w:rsid w:val="00E208EE"/>
    <w:rsid w:val="00EE3A2F"/>
    <w:rsid w:val="00F0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69395"/>
  <w15:chartTrackingRefBased/>
  <w15:docId w15:val="{2F753834-7A14-4B12-B364-B3E94C90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5421"/>
  </w:style>
  <w:style w:type="paragraph" w:styleId="Heading1">
    <w:name w:val="heading 1"/>
    <w:basedOn w:val="Normal"/>
    <w:next w:val="Normal"/>
    <w:link w:val="Heading1Char"/>
    <w:qFormat/>
    <w:rsid w:val="00B054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B054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54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B05421"/>
    <w:pPr>
      <w:spacing w:after="120" w:line="218" w:lineRule="auto"/>
    </w:pPr>
    <w:rPr>
      <w:rFonts w:eastAsia="Times New Roman" w:cs="Times New Roman"/>
      <w:color w:val="000000" w:themeColor="text1"/>
      <w:kern w:val="21"/>
      <w:sz w:val="21"/>
      <w:szCs w:val="21"/>
      <w:lang w:eastAsia="en-AU"/>
    </w:rPr>
  </w:style>
  <w:style w:type="character" w:customStyle="1" w:styleId="BodyTextChar">
    <w:name w:val="Body Text Char"/>
    <w:basedOn w:val="DefaultParagraphFont"/>
    <w:link w:val="BodyText"/>
    <w:rsid w:val="00B05421"/>
    <w:rPr>
      <w:rFonts w:eastAsia="Times New Roman" w:cs="Times New Roman"/>
      <w:color w:val="000000" w:themeColor="text1"/>
      <w:kern w:val="21"/>
      <w:sz w:val="21"/>
      <w:szCs w:val="21"/>
      <w:lang w:eastAsia="en-AU"/>
    </w:rPr>
  </w:style>
  <w:style w:type="paragraph" w:customStyle="1" w:styleId="Introduction">
    <w:name w:val="Introduction"/>
    <w:basedOn w:val="Normal"/>
    <w:qFormat/>
    <w:rsid w:val="00B05421"/>
    <w:pPr>
      <w:pBdr>
        <w:top w:val="single" w:sz="4" w:space="3" w:color="4472C4" w:themeColor="accent1"/>
        <w:bottom w:val="single" w:sz="4" w:space="3" w:color="4472C4" w:themeColor="accent1"/>
      </w:pBdr>
      <w:spacing w:after="0" w:line="300" w:lineRule="atLeast"/>
      <w:ind w:right="57"/>
    </w:pPr>
    <w:rPr>
      <w:rFonts w:asciiTheme="majorHAnsi" w:eastAsia="Times New Roman" w:hAnsiTheme="majorHAnsi" w:cs="Times New Roman"/>
      <w:b/>
      <w:color w:val="4472C4" w:themeColor="accent1"/>
      <w:kern w:val="21"/>
      <w:szCs w:val="21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B054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542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0542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E70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7066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4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4F0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rsid w:val="008034F0"/>
    <w:pPr>
      <w:spacing w:after="0" w:line="240" w:lineRule="auto"/>
      <w:jc w:val="right"/>
    </w:pPr>
    <w:rPr>
      <w:rFonts w:eastAsia="Times New Roman" w:cs="Times New Roman"/>
      <w:color w:val="000000" w:themeColor="text1"/>
      <w:kern w:val="21"/>
      <w:sz w:val="18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8034F0"/>
    <w:rPr>
      <w:rFonts w:eastAsia="Times New Roman" w:cs="Times New Roman"/>
      <w:color w:val="000000" w:themeColor="text1"/>
      <w:kern w:val="21"/>
      <w:sz w:val="18"/>
      <w:szCs w:val="21"/>
    </w:rPr>
  </w:style>
  <w:style w:type="paragraph" w:styleId="Subtitle">
    <w:name w:val="Subtitle"/>
    <w:basedOn w:val="Normal"/>
    <w:next w:val="Normal"/>
    <w:link w:val="SubtitleChar"/>
    <w:rsid w:val="008034F0"/>
    <w:pPr>
      <w:numPr>
        <w:ilvl w:val="1"/>
      </w:numPr>
      <w:spacing w:before="50" w:after="0" w:line="560" w:lineRule="exact"/>
      <w:contextualSpacing/>
    </w:pPr>
    <w:rPr>
      <w:rFonts w:ascii="Galano Grotesque ExtraBold" w:eastAsiaTheme="minorEastAsia" w:hAnsi="Galano Grotesque ExtraBold"/>
      <w:color w:val="FFFFFF" w:themeColor="background1"/>
      <w:kern w:val="21"/>
      <w:sz w:val="44"/>
    </w:rPr>
  </w:style>
  <w:style w:type="character" w:customStyle="1" w:styleId="SubtitleChar">
    <w:name w:val="Subtitle Char"/>
    <w:basedOn w:val="DefaultParagraphFont"/>
    <w:link w:val="Subtitle"/>
    <w:rsid w:val="008034F0"/>
    <w:rPr>
      <w:rFonts w:ascii="Galano Grotesque ExtraBold" w:eastAsiaTheme="minorEastAsia" w:hAnsi="Galano Grotesque ExtraBold"/>
      <w:color w:val="FFFFFF" w:themeColor="background1"/>
      <w:kern w:val="21"/>
      <w:sz w:val="44"/>
    </w:rPr>
  </w:style>
  <w:style w:type="paragraph" w:customStyle="1" w:styleId="ImagePlaceholder">
    <w:name w:val="Image Placeholder"/>
    <w:basedOn w:val="Normal"/>
    <w:semiHidden/>
    <w:rsid w:val="008034F0"/>
    <w:pPr>
      <w:spacing w:after="0" w:line="240" w:lineRule="auto"/>
      <w:ind w:left="-567" w:right="-567"/>
    </w:pPr>
    <w:rPr>
      <w:rFonts w:eastAsia="Times New Roman" w:cs="Times New Roman"/>
      <w:color w:val="000000" w:themeColor="text1"/>
      <w:kern w:val="21"/>
      <w:sz w:val="21"/>
      <w:szCs w:val="21"/>
    </w:rPr>
  </w:style>
  <w:style w:type="paragraph" w:styleId="ListParagraph">
    <w:name w:val="List Paragraph"/>
    <w:basedOn w:val="Normal"/>
    <w:uiPriority w:val="34"/>
    <w:qFormat/>
    <w:rsid w:val="00F070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usinessrecycling.com.au/recycle/food-scraps" TargetMode="External"/><Relationship Id="rId18" Type="http://schemas.openxmlformats.org/officeDocument/2006/relationships/hyperlink" Target="https://www2.health.vic.gov.au/hospitals-and-health-services/planning-infrastructure/sustainability/waste/organic-wast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usinessrecycling.com.au/recycle/food-scraps" TargetMode="External"/><Relationship Id="rId7" Type="http://schemas.openxmlformats.org/officeDocument/2006/relationships/footer" Target="footer1.xml"/><Relationship Id="rId12" Type="http://schemas.openxmlformats.org/officeDocument/2006/relationships/hyperlink" Target="https://www.compostcommunity.com.au/choosing-a-compost-system.html" TargetMode="External"/><Relationship Id="rId17" Type="http://schemas.openxmlformats.org/officeDocument/2006/relationships/hyperlink" Target="http://sharewaste.com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morelandfoodgardensnetwork.org/" TargetMode="External"/><Relationship Id="rId20" Type="http://schemas.openxmlformats.org/officeDocument/2006/relationships/hyperlink" Target="https://www2.health.vic.gov.au/hospitals-and-health-services/planning-infrastructure/sustainability/waste/organic-wast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versations.moreland.vic.gov.au/waste" TargetMode="External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hyperlink" Target="http://www.moreland.vic.gov.au/environment-bins/garbage-recycling-and-green-waste/compostin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moreland.vic.gov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rewaste.com.au/" TargetMode="External"/><Relationship Id="rId22" Type="http://schemas.openxmlformats.org/officeDocument/2006/relationships/hyperlink" Target="mailto:wasteprojects@moreland.vic.gov.a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1E416FB8CBB4D2EABC5E85161351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447A1-BBDC-4679-8264-B7C778479749}"/>
      </w:docPartPr>
      <w:docPartBody>
        <w:p w:rsidR="00AE3C02" w:rsidRDefault="00006308" w:rsidP="00006308">
          <w:pPr>
            <w:pStyle w:val="B1E416FB8CBB4D2EABC5E85161351DB1"/>
          </w:pPr>
          <w:r w:rsidRPr="00BB501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 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lano Grotesque ExtraBold">
    <w:altName w:val="Calibri"/>
    <w:panose1 w:val="000009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308"/>
    <w:rsid w:val="00006308"/>
    <w:rsid w:val="006F41B6"/>
    <w:rsid w:val="00AE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6308"/>
    <w:rPr>
      <w:color w:val="808080"/>
    </w:rPr>
  </w:style>
  <w:style w:type="paragraph" w:customStyle="1" w:styleId="B1E416FB8CBB4D2EABC5E85161351DB1">
    <w:name w:val="B1E416FB8CBB4D2EABC5E85161351DB1"/>
    <w:rsid w:val="000063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DCCE6C83</Template>
  <TotalTime>0</TotalTime>
  <Pages>3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Barnes</dc:creator>
  <cp:keywords/>
  <dc:description/>
  <cp:lastModifiedBy>Kelly Barnes</cp:lastModifiedBy>
  <cp:revision>2</cp:revision>
  <dcterms:created xsi:type="dcterms:W3CDTF">2021-01-24T22:46:00Z</dcterms:created>
  <dcterms:modified xsi:type="dcterms:W3CDTF">2021-01-24T22:46:00Z</dcterms:modified>
</cp:coreProperties>
</file>